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44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0D72D8">
        <w:trPr>
          <w:trHeight w:val="8465"/>
          <w:tblHeader/>
        </w:trPr>
        <w:tc>
          <w:tcPr>
            <w:tcW w:w="7819" w:type="dxa"/>
          </w:tcPr>
          <w:p w:rsidR="00897FB4" w:rsidRPr="00581005" w:rsidRDefault="00581005" w:rsidP="00805227">
            <w:pPr>
              <w:pStyle w:val="Title"/>
              <w:jc w:val="center"/>
              <w:rPr>
                <w:sz w:val="56"/>
                <w:szCs w:val="56"/>
              </w:rPr>
            </w:pPr>
            <w:proofErr w:type="spellStart"/>
            <w:r w:rsidRPr="00581005">
              <w:rPr>
                <w:sz w:val="56"/>
                <w:szCs w:val="56"/>
              </w:rPr>
              <w:t>Vaginismus</w:t>
            </w:r>
            <w:proofErr w:type="spellEnd"/>
            <w:r w:rsidRPr="00581005">
              <w:rPr>
                <w:sz w:val="56"/>
                <w:szCs w:val="56"/>
              </w:rPr>
              <w:t xml:space="preserve"> &amp; dyspareunia</w:t>
            </w:r>
          </w:p>
          <w:p w:rsidR="009821B3" w:rsidRPr="00805227" w:rsidRDefault="00581005" w:rsidP="00805227">
            <w:pPr>
              <w:pStyle w:val="Subtitle"/>
              <w:jc w:val="center"/>
              <w:rPr>
                <w:sz w:val="32"/>
                <w:szCs w:val="32"/>
              </w:rPr>
            </w:pPr>
            <w:r w:rsidRPr="00805227">
              <w:rPr>
                <w:sz w:val="32"/>
                <w:szCs w:val="32"/>
              </w:rPr>
              <w:t>A MULTIDISCIPLINARY APPROACH</w:t>
            </w:r>
          </w:p>
          <w:p w:rsidR="00805227" w:rsidRDefault="00805227" w:rsidP="00805227">
            <w:pPr>
              <w:pStyle w:val="Subtitle"/>
              <w:jc w:val="center"/>
              <w:rPr>
                <w:sz w:val="20"/>
                <w:szCs w:val="20"/>
              </w:rPr>
            </w:pPr>
            <w:r w:rsidRPr="00805227">
              <w:rPr>
                <w:sz w:val="20"/>
                <w:szCs w:val="20"/>
              </w:rPr>
              <w:t xml:space="preserve">(UNDERSTANDING &amp; WORKING WITH </w:t>
            </w:r>
            <w:proofErr w:type="spellStart"/>
            <w:r w:rsidRPr="00805227">
              <w:rPr>
                <w:sz w:val="20"/>
                <w:szCs w:val="20"/>
              </w:rPr>
              <w:t>GENITO</w:t>
            </w:r>
            <w:proofErr w:type="spellEnd"/>
            <w:r w:rsidRPr="00805227">
              <w:rPr>
                <w:sz w:val="20"/>
                <w:szCs w:val="20"/>
              </w:rPr>
              <w:t>-PELVIC PAIN/PENETRATION DISORDER)</w:t>
            </w:r>
          </w:p>
          <w:p w:rsidR="00805227" w:rsidRPr="00805227" w:rsidRDefault="00805227" w:rsidP="00805227">
            <w:pPr>
              <w:pStyle w:val="Subtitle"/>
              <w:jc w:val="center"/>
              <w:rPr>
                <w:sz w:val="20"/>
                <w:szCs w:val="20"/>
              </w:rPr>
            </w:pPr>
          </w:p>
          <w:p w:rsidR="009821B3" w:rsidRPr="006402FD" w:rsidRDefault="009821B3" w:rsidP="009821B3">
            <w:pPr>
              <w:ind w:left="0"/>
              <w:jc w:val="both"/>
              <w:rPr>
                <w:i/>
              </w:rPr>
            </w:pPr>
            <w:r w:rsidRPr="006402FD">
              <w:rPr>
                <w:i/>
              </w:rPr>
              <w:t>“Excellent quality speakers and topics” “Thoroughly enjoyable, informative and stimulating day”  “</w:t>
            </w:r>
            <w:r>
              <w:rPr>
                <w:i/>
              </w:rPr>
              <w:t>Very well organiz</w:t>
            </w:r>
            <w:r w:rsidRPr="006402FD">
              <w:rPr>
                <w:i/>
              </w:rPr>
              <w:t>ed – great multidisciplinary study day”</w:t>
            </w:r>
            <w:r w:rsidR="00A6137D">
              <w:rPr>
                <w:i/>
              </w:rPr>
              <w:t xml:space="preserve"> (Comments from 2018 c</w:t>
            </w:r>
            <w:r>
              <w:rPr>
                <w:i/>
              </w:rPr>
              <w:t>onference</w:t>
            </w:r>
            <w:r w:rsidR="00615187">
              <w:rPr>
                <w:i/>
              </w:rPr>
              <w:t xml:space="preserve"> participants</w:t>
            </w:r>
            <w:r>
              <w:rPr>
                <w:i/>
              </w:rPr>
              <w:t>)</w:t>
            </w:r>
          </w:p>
          <w:p w:rsidR="00897FB4" w:rsidRPr="00897FB4" w:rsidRDefault="0044396D" w:rsidP="009821B3">
            <w:pPr>
              <w:pStyle w:val="Date"/>
              <w:ind w:left="0"/>
            </w:pPr>
            <w:r>
              <w:t>Friday 17</w:t>
            </w:r>
            <w:r w:rsidR="00581005" w:rsidRPr="00581005">
              <w:rPr>
                <w:vertAlign w:val="superscript"/>
              </w:rPr>
              <w:t>TH</w:t>
            </w:r>
            <w:r>
              <w:t xml:space="preserve"> May 2019</w:t>
            </w:r>
          </w:p>
          <w:p w:rsidR="00581005" w:rsidRPr="002B56CA" w:rsidRDefault="00581005" w:rsidP="000D72D8">
            <w:pPr>
              <w:pStyle w:val="Location"/>
              <w:rPr>
                <w:sz w:val="28"/>
                <w:szCs w:val="28"/>
              </w:rPr>
            </w:pPr>
            <w:r w:rsidRPr="002B56CA">
              <w:rPr>
                <w:sz w:val="28"/>
                <w:szCs w:val="28"/>
              </w:rPr>
              <w:t>9.00 –</w:t>
            </w:r>
            <w:r w:rsidR="00243BB3">
              <w:rPr>
                <w:sz w:val="28"/>
                <w:szCs w:val="28"/>
              </w:rPr>
              <w:t xml:space="preserve"> 16.3</w:t>
            </w:r>
            <w:bookmarkStart w:id="0" w:name="_GoBack"/>
            <w:bookmarkEnd w:id="0"/>
            <w:r w:rsidR="008F37E2">
              <w:rPr>
                <w:sz w:val="28"/>
                <w:szCs w:val="28"/>
              </w:rPr>
              <w:t>0</w:t>
            </w:r>
          </w:p>
          <w:p w:rsidR="00581005" w:rsidRDefault="00581005" w:rsidP="000D72D8">
            <w:pPr>
              <w:pStyle w:val="Location"/>
            </w:pPr>
          </w:p>
          <w:p w:rsidR="00581005" w:rsidRPr="009821B3" w:rsidRDefault="0044396D" w:rsidP="000D72D8">
            <w:pPr>
              <w:pStyle w:val="Location"/>
              <w:rPr>
                <w:sz w:val="24"/>
              </w:rPr>
            </w:pPr>
            <w:r w:rsidRPr="009821B3">
              <w:rPr>
                <w:sz w:val="24"/>
              </w:rPr>
              <w:t xml:space="preserve">THE </w:t>
            </w:r>
            <w:proofErr w:type="spellStart"/>
            <w:r w:rsidRPr="009821B3">
              <w:rPr>
                <w:sz w:val="24"/>
              </w:rPr>
              <w:t>RAWNSLEY</w:t>
            </w:r>
            <w:proofErr w:type="spellEnd"/>
            <w:r w:rsidRPr="009821B3">
              <w:rPr>
                <w:sz w:val="24"/>
              </w:rPr>
              <w:t xml:space="preserve"> BUILDING</w:t>
            </w:r>
          </w:p>
          <w:p w:rsidR="00581005" w:rsidRPr="009821B3" w:rsidRDefault="0044396D" w:rsidP="000D72D8">
            <w:pPr>
              <w:pStyle w:val="Location"/>
              <w:rPr>
                <w:sz w:val="24"/>
              </w:rPr>
            </w:pPr>
            <w:r w:rsidRPr="009821B3">
              <w:rPr>
                <w:sz w:val="24"/>
              </w:rPr>
              <w:t>GREATER MANCHESTER MENTAL HEALTH NHS FOUNDATION TRUST</w:t>
            </w:r>
          </w:p>
          <w:p w:rsidR="00581005" w:rsidRPr="009821B3" w:rsidRDefault="0044396D" w:rsidP="000D72D8">
            <w:pPr>
              <w:pStyle w:val="Location"/>
              <w:rPr>
                <w:sz w:val="24"/>
              </w:rPr>
            </w:pPr>
            <w:r w:rsidRPr="009821B3">
              <w:rPr>
                <w:sz w:val="24"/>
              </w:rPr>
              <w:t>MANCHESTER ROYAL INFIRMARY</w:t>
            </w:r>
          </w:p>
          <w:p w:rsidR="00581005" w:rsidRPr="009821B3" w:rsidRDefault="0044396D" w:rsidP="000D72D8">
            <w:pPr>
              <w:pStyle w:val="Location"/>
              <w:rPr>
                <w:sz w:val="24"/>
              </w:rPr>
            </w:pPr>
            <w:r w:rsidRPr="009821B3">
              <w:rPr>
                <w:sz w:val="24"/>
              </w:rPr>
              <w:t>OXFORD ROAD</w:t>
            </w:r>
            <w:r w:rsidR="008F37E2" w:rsidRPr="009821B3">
              <w:rPr>
                <w:sz w:val="24"/>
              </w:rPr>
              <w:t xml:space="preserve">                                                                       </w:t>
            </w:r>
          </w:p>
          <w:p w:rsidR="00581005" w:rsidRPr="009821B3" w:rsidRDefault="0044396D" w:rsidP="000D72D8">
            <w:pPr>
              <w:pStyle w:val="Location"/>
              <w:rPr>
                <w:sz w:val="24"/>
              </w:rPr>
            </w:pPr>
            <w:r w:rsidRPr="009821B3">
              <w:rPr>
                <w:sz w:val="24"/>
              </w:rPr>
              <w:t>MANCHESTER</w:t>
            </w:r>
          </w:p>
          <w:p w:rsidR="00897FB4" w:rsidRPr="0044396D" w:rsidRDefault="0044396D" w:rsidP="000D72D8">
            <w:pPr>
              <w:pStyle w:val="Location"/>
              <w:rPr>
                <w:sz w:val="24"/>
              </w:rPr>
            </w:pPr>
            <w:r w:rsidRPr="009821B3">
              <w:rPr>
                <w:sz w:val="24"/>
              </w:rPr>
              <w:t>M13 9WL</w:t>
            </w:r>
          </w:p>
          <w:p w:rsidR="006B0AC1" w:rsidRDefault="0044396D" w:rsidP="00A6137D">
            <w:pPr>
              <w:ind w:left="0"/>
              <w:jc w:val="both"/>
              <w:rPr>
                <w:sz w:val="22"/>
                <w:szCs w:val="22"/>
              </w:rPr>
            </w:pPr>
            <w:r w:rsidRPr="00A6137D">
              <w:rPr>
                <w:sz w:val="22"/>
                <w:szCs w:val="22"/>
              </w:rPr>
              <w:t>F</w:t>
            </w:r>
            <w:r w:rsidR="00465DE9" w:rsidRPr="00A6137D">
              <w:rPr>
                <w:sz w:val="22"/>
                <w:szCs w:val="22"/>
              </w:rPr>
              <w:t>ollowing the success of this</w:t>
            </w:r>
            <w:r w:rsidR="00615187" w:rsidRPr="00A6137D">
              <w:rPr>
                <w:sz w:val="22"/>
                <w:szCs w:val="22"/>
              </w:rPr>
              <w:t xml:space="preserve"> event</w:t>
            </w:r>
            <w:r w:rsidRPr="00A6137D">
              <w:rPr>
                <w:sz w:val="22"/>
                <w:szCs w:val="22"/>
              </w:rPr>
              <w:t xml:space="preserve"> in 2018, t</w:t>
            </w:r>
            <w:r w:rsidR="00581005" w:rsidRPr="00A6137D">
              <w:rPr>
                <w:sz w:val="22"/>
                <w:szCs w:val="22"/>
              </w:rPr>
              <w:t xml:space="preserve">he </w:t>
            </w:r>
            <w:proofErr w:type="spellStart"/>
            <w:r w:rsidR="002C73A8" w:rsidRPr="00A6137D">
              <w:rPr>
                <w:sz w:val="22"/>
                <w:szCs w:val="22"/>
              </w:rPr>
              <w:t>GMMH</w:t>
            </w:r>
            <w:proofErr w:type="spellEnd"/>
            <w:r w:rsidR="002C73A8" w:rsidRPr="00A6137D">
              <w:rPr>
                <w:sz w:val="22"/>
                <w:szCs w:val="22"/>
              </w:rPr>
              <w:t xml:space="preserve"> </w:t>
            </w:r>
            <w:r w:rsidR="00581005" w:rsidRPr="00A6137D">
              <w:rPr>
                <w:sz w:val="22"/>
                <w:szCs w:val="22"/>
              </w:rPr>
              <w:t>psychosexual therapy team are</w:t>
            </w:r>
            <w:r w:rsidRPr="00A6137D">
              <w:rPr>
                <w:sz w:val="22"/>
                <w:szCs w:val="22"/>
              </w:rPr>
              <w:t xml:space="preserve"> again</w:t>
            </w:r>
            <w:r w:rsidR="00581005" w:rsidRPr="00A6137D">
              <w:rPr>
                <w:sz w:val="22"/>
                <w:szCs w:val="22"/>
              </w:rPr>
              <w:t xml:space="preserve"> facilitating </w:t>
            </w:r>
            <w:r w:rsidRPr="00A6137D">
              <w:rPr>
                <w:sz w:val="22"/>
                <w:szCs w:val="22"/>
              </w:rPr>
              <w:t>this</w:t>
            </w:r>
            <w:r w:rsidR="002B56CA" w:rsidRPr="00A6137D">
              <w:rPr>
                <w:sz w:val="22"/>
                <w:szCs w:val="22"/>
              </w:rPr>
              <w:t xml:space="preserve"> multi-professional</w:t>
            </w:r>
            <w:r w:rsidR="00F04CA3" w:rsidRPr="00A6137D">
              <w:rPr>
                <w:sz w:val="22"/>
                <w:szCs w:val="22"/>
              </w:rPr>
              <w:t xml:space="preserve"> conference</w:t>
            </w:r>
            <w:r w:rsidR="002B56CA" w:rsidRPr="00A6137D">
              <w:rPr>
                <w:sz w:val="22"/>
                <w:szCs w:val="22"/>
              </w:rPr>
              <w:t>. We have attracted several professionals who are proficient and skilled in their p</w:t>
            </w:r>
            <w:r w:rsidR="00615187" w:rsidRPr="00A6137D">
              <w:rPr>
                <w:sz w:val="22"/>
                <w:szCs w:val="22"/>
              </w:rPr>
              <w:t>articular field to come and speak</w:t>
            </w:r>
            <w:r w:rsidR="002B56CA" w:rsidRPr="00A6137D">
              <w:rPr>
                <w:sz w:val="22"/>
                <w:szCs w:val="22"/>
              </w:rPr>
              <w:t xml:space="preserve"> at the event.  </w:t>
            </w:r>
          </w:p>
          <w:p w:rsidR="006B0AC1" w:rsidRDefault="006B0AC1" w:rsidP="00A6137D">
            <w:pPr>
              <w:ind w:left="0"/>
              <w:jc w:val="both"/>
              <w:rPr>
                <w:sz w:val="22"/>
                <w:szCs w:val="22"/>
              </w:rPr>
            </w:pPr>
          </w:p>
          <w:p w:rsidR="002C73A8" w:rsidRPr="00A6137D" w:rsidRDefault="00283005" w:rsidP="00A6137D">
            <w:pPr>
              <w:ind w:left="0"/>
              <w:jc w:val="both"/>
              <w:rPr>
                <w:sz w:val="22"/>
                <w:szCs w:val="22"/>
              </w:rPr>
            </w:pPr>
            <w:r w:rsidRPr="00A6137D">
              <w:rPr>
                <w:sz w:val="22"/>
                <w:szCs w:val="22"/>
              </w:rPr>
              <w:t xml:space="preserve">This conference has been </w:t>
            </w:r>
            <w:r w:rsidR="00465DE9" w:rsidRPr="00A6137D">
              <w:rPr>
                <w:sz w:val="22"/>
                <w:szCs w:val="22"/>
              </w:rPr>
              <w:t xml:space="preserve">approved by </w:t>
            </w:r>
            <w:proofErr w:type="spellStart"/>
            <w:r w:rsidR="00465DE9" w:rsidRPr="00A6137D">
              <w:rPr>
                <w:sz w:val="22"/>
                <w:szCs w:val="22"/>
              </w:rPr>
              <w:t>COSRT</w:t>
            </w:r>
            <w:proofErr w:type="spellEnd"/>
            <w:r w:rsidR="00465DE9" w:rsidRPr="00A6137D">
              <w:rPr>
                <w:sz w:val="22"/>
                <w:szCs w:val="22"/>
              </w:rPr>
              <w:t xml:space="preserve"> and will give delegates 6 hours CPD. </w:t>
            </w:r>
            <w:r w:rsidR="00822837" w:rsidRPr="00A6137D">
              <w:rPr>
                <w:sz w:val="22"/>
                <w:szCs w:val="22"/>
              </w:rPr>
              <w:t xml:space="preserve"> The cost of the conference including lunch and refreshments will be £50.  </w:t>
            </w:r>
          </w:p>
          <w:p w:rsidR="00897FB4" w:rsidRPr="00897FB4" w:rsidRDefault="00897FB4" w:rsidP="000D72D8"/>
        </w:tc>
      </w:tr>
    </w:tbl>
    <w:p w:rsidR="002A068F" w:rsidRDefault="002A068F" w:rsidP="00A95506">
      <w:pPr>
        <w:pStyle w:val="NoSpacing"/>
      </w:pPr>
    </w:p>
    <w:sectPr w:rsidR="002A068F" w:rsidSect="00ED4943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5328" w:right="2160" w:bottom="1080" w:left="2160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EFF" w:rsidRDefault="00BE2EFF" w:rsidP="0068245E">
      <w:pPr>
        <w:spacing w:after="0" w:line="240" w:lineRule="auto"/>
      </w:pPr>
      <w:r>
        <w:separator/>
      </w:r>
    </w:p>
  </w:endnote>
  <w:endnote w:type="continuationSeparator" w:id="0">
    <w:p w:rsidR="00BE2EFF" w:rsidRDefault="00BE2EFF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1AAE53F394384D8DBCA3045CB548D3B6"/>
      </w:placeholder>
      <w:temporary/>
      <w:showingPlcHdr/>
      <w15:appearance w15:val="hidden"/>
    </w:sdtPr>
    <w:sdtEndPr/>
    <w:sdtContent>
      <w:p w:rsidR="00805227" w:rsidRDefault="00805227">
        <w:pPr>
          <w:pStyle w:val="Footer"/>
        </w:pPr>
        <w:r>
          <w:t>[Type here]</w:t>
        </w:r>
      </w:p>
    </w:sdtContent>
  </w:sdt>
  <w:p w:rsidR="009124DD" w:rsidRDefault="009124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37D" w:rsidRDefault="00A6137D">
    <w:pPr>
      <w:pStyle w:val="Footer"/>
    </w:pPr>
    <w:r w:rsidRPr="00A6137D">
      <w:rPr>
        <w:sz w:val="28"/>
        <w:szCs w:val="28"/>
      </w:rPr>
      <w:t>gillian.brisk@gmmh.nhs.uk          emma.mathews@gmmh.nhs.uk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EFF" w:rsidRDefault="00BE2EFF" w:rsidP="0068245E">
      <w:pPr>
        <w:spacing w:after="0" w:line="240" w:lineRule="auto"/>
      </w:pPr>
      <w:r>
        <w:separator/>
      </w:r>
    </w:p>
  </w:footnote>
  <w:footnote w:type="continuationSeparator" w:id="0">
    <w:p w:rsidR="00BE2EFF" w:rsidRDefault="00BE2EFF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C1BF11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4110247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0D72D8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wp:positionH relativeFrom="page">
                <wp:posOffset>933450</wp:posOffset>
              </wp:positionH>
              <wp:positionV relativeFrom="page">
                <wp:posOffset>647700</wp:posOffset>
              </wp:positionV>
              <wp:extent cx="4895850" cy="2171700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95850" cy="2171700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DD6EF5" id="Group 1" o:spid="_x0000_s1026" alt="Flowers" style="position:absolute;margin-left:73.5pt;margin-top:51pt;width:385.5pt;height:171pt;z-index:-251655168;mso-position-horizontal-relative:page;mso-position-vertical-relative:page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6432" behindDoc="1" locked="1" layoutInCell="1" allowOverlap="1">
          <wp:simplePos x="0" y="0"/>
          <wp:positionH relativeFrom="margin">
            <wp:posOffset>3818255</wp:posOffset>
          </wp:positionH>
          <wp:positionV relativeFrom="page">
            <wp:posOffset>936625</wp:posOffset>
          </wp:positionV>
          <wp:extent cx="1678305" cy="763270"/>
          <wp:effectExtent l="0" t="0" r="0" b="0"/>
          <wp:wrapTight wrapText="bothSides">
            <wp:wrapPolygon edited="0">
              <wp:start x="12749" y="0"/>
              <wp:lineTo x="0" y="8087"/>
              <wp:lineTo x="0" y="12399"/>
              <wp:lineTo x="5394" y="17251"/>
              <wp:lineTo x="4904" y="18869"/>
              <wp:lineTo x="4658" y="21025"/>
              <wp:lineTo x="21330" y="21025"/>
              <wp:lineTo x="21330" y="0"/>
              <wp:lineTo x="12749" y="0"/>
            </wp:wrapPolygon>
          </wp:wrapTight>
          <wp:docPr id="23" name="Picture 23" descr="GMMH_Logo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MMH_Logo_A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30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FB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posOffset>495300</wp:posOffset>
              </wp:positionH>
              <wp:positionV relativeFrom="page">
                <wp:posOffset>294640</wp:posOffset>
              </wp:positionV>
              <wp:extent cx="6886575" cy="9420225"/>
              <wp:effectExtent l="0" t="0" r="9525" b="952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86575" cy="9420225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EBAE0B" id="Frame 25" o:spid="_x0000_s1026" alt="Border around document" style="position:absolute;margin-left:39pt;margin-top:23.2pt;width:542.25pt;height:741.7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886575,942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" path="m,l6886575,r,9420225l,9420225,,xm468700,468700r,8482825l6417875,8951525r,-8482825l468700,468700xe" fillcolor="#82b4b9 [3204]" stroked="f" strokeweight="1pt">
              <v:stroke joinstyle="miter"/>
              <v:path arrowok="t" o:connecttype="custom" o:connectlocs="0,0;6886575,0;6886575,9420225;0,9420225;0,0;468700,468700;468700,8951525;6417875,8951525;6417875,468700;468700,468700" o:connectangles="0,0,0,0,0,0,0,0,0,0"/>
              <w10:wrap anchorx="page" anchory="page"/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005"/>
    <w:rsid w:val="000D72D8"/>
    <w:rsid w:val="000E33EA"/>
    <w:rsid w:val="000F2CB5"/>
    <w:rsid w:val="001570B2"/>
    <w:rsid w:val="001624C3"/>
    <w:rsid w:val="00220400"/>
    <w:rsid w:val="00243BB3"/>
    <w:rsid w:val="002733AA"/>
    <w:rsid w:val="00283005"/>
    <w:rsid w:val="002A068F"/>
    <w:rsid w:val="002B56CA"/>
    <w:rsid w:val="002C73A8"/>
    <w:rsid w:val="003B7476"/>
    <w:rsid w:val="0044396D"/>
    <w:rsid w:val="004611DB"/>
    <w:rsid w:val="00465DE9"/>
    <w:rsid w:val="00581005"/>
    <w:rsid w:val="005D2D39"/>
    <w:rsid w:val="00615187"/>
    <w:rsid w:val="006402FD"/>
    <w:rsid w:val="0068245E"/>
    <w:rsid w:val="0069500E"/>
    <w:rsid w:val="006B0AC1"/>
    <w:rsid w:val="00713F12"/>
    <w:rsid w:val="007A4EDB"/>
    <w:rsid w:val="00805227"/>
    <w:rsid w:val="00822837"/>
    <w:rsid w:val="00834305"/>
    <w:rsid w:val="00897FB4"/>
    <w:rsid w:val="008F37E2"/>
    <w:rsid w:val="009124DD"/>
    <w:rsid w:val="0094423C"/>
    <w:rsid w:val="009821B3"/>
    <w:rsid w:val="00A6137D"/>
    <w:rsid w:val="00A95506"/>
    <w:rsid w:val="00AB123B"/>
    <w:rsid w:val="00B168F9"/>
    <w:rsid w:val="00BC48C4"/>
    <w:rsid w:val="00BE2EFF"/>
    <w:rsid w:val="00C67FD5"/>
    <w:rsid w:val="00C93A32"/>
    <w:rsid w:val="00CE754C"/>
    <w:rsid w:val="00CF207A"/>
    <w:rsid w:val="00D529A9"/>
    <w:rsid w:val="00DD3BFC"/>
    <w:rsid w:val="00E402F3"/>
    <w:rsid w:val="00E43EFE"/>
    <w:rsid w:val="00ED4943"/>
    <w:rsid w:val="00F0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11CF3AD"/>
  <w15:chartTrackingRefBased/>
  <w15:docId w15:val="{E764573C-5909-4110-9A1D-BD7A8A29C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athews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AE53F394384D8DBCA3045CB548D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1AF96-596B-4172-AA4B-37318BCC3F5D}"/>
      </w:docPartPr>
      <w:docPartBody>
        <w:p w:rsidR="007233B9" w:rsidRDefault="001A2C57" w:rsidP="001A2C57">
          <w:pPr>
            <w:pStyle w:val="1AAE53F394384D8DBCA3045CB548D3B6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C57"/>
    <w:rsid w:val="001A2C57"/>
    <w:rsid w:val="0072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AE53F394384D8DBCA3045CB548D3B6">
    <w:name w:val="1AAE53F394384D8DBCA3045CB548D3B6"/>
    <w:rsid w:val="001A2C57"/>
  </w:style>
  <w:style w:type="paragraph" w:customStyle="1" w:styleId="B936AD2472E941E69ACA5545F1CFBB92">
    <w:name w:val="B936AD2472E941E69ACA5545F1CFBB92"/>
    <w:rsid w:val="001A2C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40262f94-9f35-4ac3-9a90-690165a166b7"/>
    <ds:schemaRef ds:uri="http://schemas.microsoft.com/office/infopath/2007/PartnerControls"/>
    <ds:schemaRef ds:uri="a4f35948-e619-41b3-aa29-22878b09cfd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D32AC6-F8F2-4064-9733-A146F76C1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flyer.dotx</Template>
  <TotalTime>49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Mathews</dc:creator>
  <cp:keywords/>
  <dc:description/>
  <cp:lastModifiedBy>Emma Mathews</cp:lastModifiedBy>
  <cp:revision>12</cp:revision>
  <dcterms:created xsi:type="dcterms:W3CDTF">2018-07-13T10:04:00Z</dcterms:created>
  <dcterms:modified xsi:type="dcterms:W3CDTF">2019-02-08T08:46:00Z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